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53A" w:rsidRDefault="005C753A">
      <w:r w:rsidRPr="002E551C"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" o:spid="_x0000_i1025" type="#_x0000_t75" style="width:584.4pt;height:820.2pt;visibility:visible">
            <v:imagedata r:id="rId4" o:title=""/>
          </v:shape>
        </w:pict>
      </w:r>
    </w:p>
    <w:p w:rsidR="005C753A" w:rsidRDefault="005C753A">
      <w:r w:rsidRPr="002E551C">
        <w:rPr>
          <w:noProof/>
          <w:lang w:eastAsia="pl-PL"/>
        </w:rPr>
        <w:pict>
          <v:shape id="Obraz 2" o:spid="_x0000_i1026" type="#_x0000_t75" style="width:589.8pt;height:825.6pt;visibility:visible">
            <v:imagedata r:id="rId5" o:title=""/>
          </v:shape>
        </w:pict>
      </w:r>
    </w:p>
    <w:p w:rsidR="005C753A" w:rsidRDefault="005C753A">
      <w:r w:rsidRPr="002E551C">
        <w:rPr>
          <w:noProof/>
          <w:lang w:eastAsia="pl-PL"/>
        </w:rPr>
        <w:pict>
          <v:shape id="Obraz 3" o:spid="_x0000_i1027" type="#_x0000_t75" style="width:534pt;height:820.2pt;visibility:visible">
            <v:imagedata r:id="rId6" o:title=""/>
          </v:shape>
        </w:pict>
      </w:r>
      <w:bookmarkStart w:id="0" w:name="_GoBack"/>
      <w:bookmarkEnd w:id="0"/>
    </w:p>
    <w:sectPr w:rsidR="005C753A" w:rsidSect="00414C80">
      <w:pgSz w:w="11906" w:h="16838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14C80"/>
    <w:rsid w:val="002E551C"/>
    <w:rsid w:val="00414C80"/>
    <w:rsid w:val="004A4ABB"/>
    <w:rsid w:val="005C753A"/>
    <w:rsid w:val="00993ED6"/>
    <w:rsid w:val="00D12F45"/>
    <w:rsid w:val="00D6213A"/>
    <w:rsid w:val="00E14F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2F45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3</Pages>
  <Words>0</Words>
  <Characters>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Użytkownik systemu Windows</dc:creator>
  <cp:keywords/>
  <dc:description/>
  <cp:lastModifiedBy>marzecd</cp:lastModifiedBy>
  <cp:revision>2</cp:revision>
  <dcterms:created xsi:type="dcterms:W3CDTF">2018-05-25T08:09:00Z</dcterms:created>
  <dcterms:modified xsi:type="dcterms:W3CDTF">2018-05-25T08:09:00Z</dcterms:modified>
</cp:coreProperties>
</file>